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0E96AF" w14:textId="77777777" w:rsidR="002D18A4" w:rsidRDefault="000427AB">
      <w:pPr>
        <w:rPr>
          <w:b/>
        </w:rPr>
      </w:pPr>
      <w:r w:rsidRPr="000427AB">
        <w:rPr>
          <w:b/>
        </w:rPr>
        <w:t>M2 Christmas Play 2014</w:t>
      </w:r>
    </w:p>
    <w:p w14:paraId="26B76CED" w14:textId="77777777" w:rsidR="00535382" w:rsidRDefault="00535382">
      <w:pPr>
        <w:rPr>
          <w:b/>
        </w:rPr>
      </w:pPr>
    </w:p>
    <w:p w14:paraId="65DA8029" w14:textId="77777777" w:rsidR="00535382" w:rsidRDefault="00535382">
      <w:pPr>
        <w:rPr>
          <w:b/>
        </w:rPr>
      </w:pPr>
      <w:r>
        <w:rPr>
          <w:b/>
        </w:rPr>
        <w:t>List of Characters:</w:t>
      </w:r>
    </w:p>
    <w:p w14:paraId="0A738A5A" w14:textId="77777777" w:rsidR="00535382" w:rsidRDefault="00535382">
      <w:pPr>
        <w:rPr>
          <w:b/>
        </w:rPr>
      </w:pPr>
    </w:p>
    <w:p w14:paraId="0D8F4FED" w14:textId="77777777" w:rsidR="00535382" w:rsidRDefault="00535382">
      <w:pPr>
        <w:rPr>
          <w:b/>
        </w:rPr>
      </w:pPr>
      <w:r>
        <w:rPr>
          <w:b/>
        </w:rPr>
        <w:t>Father Christmas</w:t>
      </w:r>
    </w:p>
    <w:p w14:paraId="4DF9F789" w14:textId="77777777" w:rsidR="00535382" w:rsidRDefault="00535382">
      <w:pPr>
        <w:rPr>
          <w:b/>
        </w:rPr>
      </w:pPr>
      <w:r>
        <w:rPr>
          <w:b/>
        </w:rPr>
        <w:t>Mary Christmas</w:t>
      </w:r>
    </w:p>
    <w:p w14:paraId="099A24B4" w14:textId="77777777" w:rsidR="00535382" w:rsidRDefault="00535382">
      <w:pPr>
        <w:rPr>
          <w:b/>
        </w:rPr>
      </w:pPr>
      <w:r>
        <w:rPr>
          <w:b/>
        </w:rPr>
        <w:t>Jolly</w:t>
      </w:r>
    </w:p>
    <w:p w14:paraId="797ED060" w14:textId="77777777" w:rsidR="00535382" w:rsidRDefault="00535382">
      <w:pPr>
        <w:rPr>
          <w:b/>
        </w:rPr>
      </w:pPr>
      <w:proofErr w:type="spellStart"/>
      <w:r>
        <w:rPr>
          <w:b/>
        </w:rPr>
        <w:t>Chippy</w:t>
      </w:r>
      <w:proofErr w:type="spellEnd"/>
    </w:p>
    <w:p w14:paraId="110CDB8E" w14:textId="77777777" w:rsidR="00535382" w:rsidRDefault="0052482B">
      <w:pPr>
        <w:rPr>
          <w:b/>
        </w:rPr>
      </w:pPr>
      <w:proofErr w:type="spellStart"/>
      <w:r>
        <w:rPr>
          <w:b/>
        </w:rPr>
        <w:t>Oodle</w:t>
      </w:r>
      <w:proofErr w:type="spellEnd"/>
    </w:p>
    <w:p w14:paraId="354F809F" w14:textId="77777777" w:rsidR="00535382" w:rsidRDefault="00535382">
      <w:pPr>
        <w:rPr>
          <w:b/>
        </w:rPr>
      </w:pPr>
      <w:r>
        <w:rPr>
          <w:b/>
        </w:rPr>
        <w:t>Twinkle</w:t>
      </w:r>
    </w:p>
    <w:p w14:paraId="460629C8" w14:textId="77777777" w:rsidR="00535382" w:rsidRDefault="00535382" w:rsidP="00535382">
      <w:pPr>
        <w:rPr>
          <w:b/>
        </w:rPr>
      </w:pPr>
      <w:r>
        <w:rPr>
          <w:b/>
        </w:rPr>
        <w:t>Sparkle</w:t>
      </w:r>
    </w:p>
    <w:p w14:paraId="757DA536" w14:textId="77777777" w:rsidR="00535382" w:rsidRDefault="00535382" w:rsidP="00535382">
      <w:pPr>
        <w:rPr>
          <w:b/>
        </w:rPr>
      </w:pPr>
      <w:r>
        <w:rPr>
          <w:b/>
        </w:rPr>
        <w:t>Jingle</w:t>
      </w:r>
    </w:p>
    <w:p w14:paraId="7037F45D" w14:textId="77777777" w:rsidR="00535382" w:rsidRDefault="00535382" w:rsidP="00535382">
      <w:pPr>
        <w:rPr>
          <w:b/>
        </w:rPr>
      </w:pPr>
      <w:r>
        <w:rPr>
          <w:b/>
        </w:rPr>
        <w:t>Teacher</w:t>
      </w:r>
    </w:p>
    <w:p w14:paraId="2DA6756B" w14:textId="77777777" w:rsidR="00EC00AC" w:rsidRDefault="00EC00AC">
      <w:pPr>
        <w:rPr>
          <w:b/>
        </w:rPr>
      </w:pPr>
    </w:p>
    <w:p w14:paraId="65F3576B" w14:textId="77777777" w:rsidR="00EC00AC" w:rsidRDefault="00EC00AC">
      <w:pPr>
        <w:rPr>
          <w:b/>
        </w:rPr>
      </w:pPr>
      <w:r>
        <w:rPr>
          <w:b/>
        </w:rPr>
        <w:t xml:space="preserve">All (sing): </w:t>
      </w:r>
    </w:p>
    <w:p w14:paraId="436DA400" w14:textId="77777777" w:rsidR="00EC00AC" w:rsidRDefault="00EC00AC">
      <w:pPr>
        <w:rPr>
          <w:b/>
        </w:rPr>
      </w:pPr>
    </w:p>
    <w:p w14:paraId="60395EB4" w14:textId="77777777" w:rsidR="00EC00AC" w:rsidRDefault="00EC00AC">
      <w:proofErr w:type="gramStart"/>
      <w:r w:rsidRPr="00EC00AC">
        <w:t>Follow your star</w:t>
      </w:r>
      <w:proofErr w:type="gramEnd"/>
      <w:r w:rsidRPr="00EC00AC">
        <w:t xml:space="preserve">, </w:t>
      </w:r>
      <w:proofErr w:type="gramStart"/>
      <w:r w:rsidRPr="00EC00AC">
        <w:t>keep looking up</w:t>
      </w:r>
      <w:proofErr w:type="gramEnd"/>
      <w:r>
        <w:t>.</w:t>
      </w:r>
    </w:p>
    <w:p w14:paraId="13F2FCE7" w14:textId="77777777" w:rsidR="00EC00AC" w:rsidRDefault="00EC00AC">
      <w:r>
        <w:t>There’s a star for you,</w:t>
      </w:r>
    </w:p>
    <w:p w14:paraId="6BDCF7C4" w14:textId="77777777" w:rsidR="00EC00AC" w:rsidRDefault="00EC00AC">
      <w:r>
        <w:t>You’ll find it if you try.</w:t>
      </w:r>
    </w:p>
    <w:p w14:paraId="171A0FD8" w14:textId="77777777" w:rsidR="00EC00AC" w:rsidRDefault="00EC00AC">
      <w:r>
        <w:t>Search the heavens, look everywhere.</w:t>
      </w:r>
    </w:p>
    <w:p w14:paraId="5DDE8BD6" w14:textId="77777777" w:rsidR="00EC00AC" w:rsidRDefault="00EC00AC">
      <w:r>
        <w:t>There’s a star for you…up there…</w:t>
      </w:r>
    </w:p>
    <w:p w14:paraId="3DA77DB0" w14:textId="77777777" w:rsidR="00535382" w:rsidRDefault="00535382"/>
    <w:p w14:paraId="5D8DA6D2" w14:textId="77777777" w:rsidR="00535382" w:rsidRPr="00535382" w:rsidRDefault="00535382">
      <w:pPr>
        <w:rPr>
          <w:b/>
        </w:rPr>
      </w:pPr>
      <w:r w:rsidRPr="00535382">
        <w:rPr>
          <w:b/>
        </w:rPr>
        <w:t>Scene 1: In Father Christmas’s Workshop</w:t>
      </w:r>
    </w:p>
    <w:p w14:paraId="1E45B6FC" w14:textId="77777777" w:rsidR="00EC00AC" w:rsidRPr="00535382" w:rsidRDefault="00EC00AC">
      <w:pPr>
        <w:rPr>
          <w:b/>
        </w:rPr>
      </w:pPr>
    </w:p>
    <w:p w14:paraId="73899C37" w14:textId="77777777" w:rsidR="00EC00AC" w:rsidRDefault="00EC00AC">
      <w:r w:rsidRPr="00EC00AC">
        <w:rPr>
          <w:b/>
        </w:rPr>
        <w:t>Father Christmas</w:t>
      </w:r>
      <w:r>
        <w:t>: (</w:t>
      </w:r>
      <w:r w:rsidRPr="00EC00AC">
        <w:rPr>
          <w:i/>
        </w:rPr>
        <w:t>Looking at a big pile of presents, nearly all wrapped up in his workshop</w:t>
      </w:r>
      <w:r>
        <w:t xml:space="preserve">. </w:t>
      </w:r>
      <w:r>
        <w:rPr>
          <w:i/>
        </w:rPr>
        <w:t>The elves are sitting round a table nearby, wrapping some more presents.</w:t>
      </w:r>
      <w:r>
        <w:t xml:space="preserve">) Well, Mary, in a few days we’re taking all these beautiful presents to all the good little boys and girls in the world. </w:t>
      </w:r>
    </w:p>
    <w:p w14:paraId="013ACC71" w14:textId="77777777" w:rsidR="00020EE6" w:rsidRDefault="00020EE6"/>
    <w:p w14:paraId="47C1B23D" w14:textId="77777777" w:rsidR="00EC00AC" w:rsidRDefault="00EC00AC">
      <w:r w:rsidRPr="00EC00AC">
        <w:rPr>
          <w:b/>
        </w:rPr>
        <w:t>Mary Christmas</w:t>
      </w:r>
      <w:r>
        <w:t xml:space="preserve">: Yes, that’s right! Where is your list of girls and boys? I’ve lost mine. We need to see who has been good this year. </w:t>
      </w:r>
    </w:p>
    <w:p w14:paraId="6CDFA7EC" w14:textId="77777777" w:rsidR="00020EE6" w:rsidRDefault="00020EE6"/>
    <w:p w14:paraId="5B3A0544" w14:textId="77777777" w:rsidR="00EC00AC" w:rsidRDefault="00EC00AC">
      <w:r w:rsidRPr="00EC00AC">
        <w:rPr>
          <w:b/>
        </w:rPr>
        <w:t>Father Christmas</w:t>
      </w:r>
      <w:r>
        <w:rPr>
          <w:b/>
        </w:rPr>
        <w:t>:</w:t>
      </w:r>
      <w:r>
        <w:t xml:space="preserve"> (</w:t>
      </w:r>
      <w:r>
        <w:rPr>
          <w:i/>
        </w:rPr>
        <w:t>looking through his pockets</w:t>
      </w:r>
      <w:r>
        <w:t xml:space="preserve">) </w:t>
      </w:r>
      <w:proofErr w:type="gramStart"/>
      <w:r>
        <w:t>It</w:t>
      </w:r>
      <w:proofErr w:type="gramEnd"/>
      <w:r>
        <w:t xml:space="preserve"> was in my pocket. I remember: I was helping the elves with the Christmas presents when it fell off the table, so I put it in my pocket. Where is it now? Oh dear. You’ve lost yours and I’ve lost mine. Do you think the elves have theirs? </w:t>
      </w:r>
    </w:p>
    <w:p w14:paraId="5BE8D758" w14:textId="77777777" w:rsidR="00020EE6" w:rsidRDefault="00020EE6"/>
    <w:p w14:paraId="0E9A3C6A" w14:textId="77777777" w:rsidR="00671ABE" w:rsidRDefault="00EC00AC">
      <w:r>
        <w:rPr>
          <w:b/>
        </w:rPr>
        <w:t xml:space="preserve">Mary Christmas: </w:t>
      </w:r>
      <w:r>
        <w:t xml:space="preserve">Let’s ask them. </w:t>
      </w:r>
      <w:r w:rsidR="00671ABE">
        <w:t xml:space="preserve"> Let’s ask Jingles. He is in charge of finding out who is naughty and who is nice. </w:t>
      </w:r>
    </w:p>
    <w:p w14:paraId="4E0C6222" w14:textId="77777777" w:rsidR="00EC00AC" w:rsidRDefault="00EC00AC"/>
    <w:p w14:paraId="4C1D91F6" w14:textId="77777777" w:rsidR="00EC00AC" w:rsidRDefault="00EC00AC">
      <w:pPr>
        <w:rPr>
          <w:i/>
        </w:rPr>
      </w:pPr>
      <w:r>
        <w:t>(</w:t>
      </w:r>
      <w:r>
        <w:rPr>
          <w:i/>
        </w:rPr>
        <w:t>Father Christmas and Mary Christmas go to one of the tables where the elves are working)</w:t>
      </w:r>
    </w:p>
    <w:p w14:paraId="25755B84" w14:textId="77777777" w:rsidR="00EC00AC" w:rsidRDefault="00EC00AC">
      <w:pPr>
        <w:rPr>
          <w:i/>
        </w:rPr>
      </w:pPr>
    </w:p>
    <w:p w14:paraId="2244A5EE" w14:textId="77777777" w:rsidR="00671ABE" w:rsidRDefault="00671ABE" w:rsidP="00671ABE">
      <w:r w:rsidRPr="00671ABE">
        <w:rPr>
          <w:b/>
        </w:rPr>
        <w:t xml:space="preserve">Mary Christmas: </w:t>
      </w:r>
      <w:r>
        <w:t xml:space="preserve">Jingles, have you got your list of names? We want to know which boys and girls we are giving the presents to next week. </w:t>
      </w:r>
    </w:p>
    <w:p w14:paraId="3E9E602C" w14:textId="77777777" w:rsidR="00671ABE" w:rsidRDefault="00671ABE" w:rsidP="00671ABE"/>
    <w:p w14:paraId="5CDC411D" w14:textId="77777777" w:rsidR="00671ABE" w:rsidRDefault="00535382" w:rsidP="00671ABE">
      <w:r>
        <w:rPr>
          <w:b/>
        </w:rPr>
        <w:t>Jolly</w:t>
      </w:r>
      <w:r w:rsidR="00671ABE">
        <w:rPr>
          <w:b/>
        </w:rPr>
        <w:t xml:space="preserve">: </w:t>
      </w:r>
      <w:r w:rsidR="00A45230">
        <w:t>Ask Sparkle! She is much tidier than I am. My list is somewhere in my bedroom at home but I have no idea where!</w:t>
      </w:r>
    </w:p>
    <w:p w14:paraId="08BADA2B" w14:textId="77777777" w:rsidR="00A45230" w:rsidRDefault="00A45230" w:rsidP="00671ABE"/>
    <w:p w14:paraId="035054EE" w14:textId="77777777" w:rsidR="00A45230" w:rsidRDefault="00A45230" w:rsidP="00671ABE">
      <w:r>
        <w:rPr>
          <w:b/>
        </w:rPr>
        <w:lastRenderedPageBreak/>
        <w:t xml:space="preserve">Sparkle: </w:t>
      </w:r>
      <w:r>
        <w:t xml:space="preserve">I’m sorry, Mary. I’ve lost my list. I was walking to the workshop this morning and I was looking at the list, when the wind snatched it out of my hand. Then it fell into the river. </w:t>
      </w:r>
    </w:p>
    <w:p w14:paraId="3BD6CF81" w14:textId="77777777" w:rsidR="00A45230" w:rsidRDefault="00A45230" w:rsidP="00671ABE"/>
    <w:p w14:paraId="3AE365AD" w14:textId="77777777" w:rsidR="00A45230" w:rsidRDefault="00A45230" w:rsidP="00671ABE">
      <w:r>
        <w:rPr>
          <w:b/>
        </w:rPr>
        <w:t xml:space="preserve">Mary Christmas: </w:t>
      </w:r>
      <w:r>
        <w:t xml:space="preserve">Oh dear. What are we going to do? We haven’t got a list. We don’t know </w:t>
      </w:r>
      <w:proofErr w:type="gramStart"/>
      <w:r>
        <w:t>who</w:t>
      </w:r>
      <w:proofErr w:type="gramEnd"/>
      <w:r>
        <w:t xml:space="preserve"> the presents are for. There isn’t going to be a Christmas this year! </w:t>
      </w:r>
    </w:p>
    <w:p w14:paraId="40C07836" w14:textId="77777777" w:rsidR="00A45230" w:rsidRDefault="00A45230" w:rsidP="00671ABE"/>
    <w:p w14:paraId="32D08BB5" w14:textId="77777777" w:rsidR="00A45230" w:rsidRDefault="00A45230" w:rsidP="00671ABE">
      <w:r>
        <w:rPr>
          <w:b/>
        </w:rPr>
        <w:t xml:space="preserve">Father Christmas: </w:t>
      </w:r>
      <w:r>
        <w:t xml:space="preserve">No. We must do something. We still have a few days. Elves! Listen! We need your help. </w:t>
      </w:r>
    </w:p>
    <w:p w14:paraId="058C5B4D" w14:textId="77777777" w:rsidR="00A45230" w:rsidRDefault="00A45230" w:rsidP="00671ABE"/>
    <w:p w14:paraId="74974374" w14:textId="77777777" w:rsidR="00A45230" w:rsidRDefault="00A45230" w:rsidP="00671ABE">
      <w:r>
        <w:rPr>
          <w:b/>
        </w:rPr>
        <w:t xml:space="preserve">Elves: </w:t>
      </w:r>
      <w:r>
        <w:t xml:space="preserve">What do you want us to do? </w:t>
      </w:r>
    </w:p>
    <w:p w14:paraId="6A03B8F7" w14:textId="77777777" w:rsidR="00A45230" w:rsidRDefault="00A45230" w:rsidP="00671ABE"/>
    <w:p w14:paraId="2BDBD770" w14:textId="77777777" w:rsidR="00671ABE" w:rsidRPr="00671ABE" w:rsidRDefault="00A45230" w:rsidP="00671ABE">
      <w:pPr>
        <w:rPr>
          <w:rFonts w:ascii="Times" w:eastAsia="Times New Roman" w:hAnsi="Times" w:cs="Times New Roman"/>
          <w:sz w:val="20"/>
          <w:szCs w:val="20"/>
          <w:lang w:val="en-GB"/>
        </w:rPr>
      </w:pPr>
      <w:r>
        <w:rPr>
          <w:b/>
        </w:rPr>
        <w:t xml:space="preserve">Father Christmas: </w:t>
      </w:r>
      <w:r>
        <w:t xml:space="preserve">We need to make a new list! And the new list must be better than the old list. It must be the best list in the world. You are clever elves. </w:t>
      </w:r>
      <w:r w:rsidR="00535382">
        <w:t xml:space="preserve">You will find a way to do this for me! For all the children! When you get back, show me the new list. Then we can sort out the presents. </w:t>
      </w:r>
    </w:p>
    <w:p w14:paraId="2BE4B942" w14:textId="77777777" w:rsidR="00535382" w:rsidRDefault="00535382"/>
    <w:p w14:paraId="00A3DD17" w14:textId="77777777" w:rsidR="00671ABE" w:rsidRDefault="00535382">
      <w:r>
        <w:t>(</w:t>
      </w:r>
      <w:r w:rsidRPr="00535382">
        <w:rPr>
          <w:i/>
        </w:rPr>
        <w:t>End of Scene 1</w:t>
      </w:r>
      <w:r>
        <w:t>)</w:t>
      </w:r>
    </w:p>
    <w:p w14:paraId="2965731B" w14:textId="77777777" w:rsidR="00535382" w:rsidRDefault="00535382"/>
    <w:p w14:paraId="33FD8BAE" w14:textId="77777777" w:rsidR="00535382" w:rsidRDefault="00535382">
      <w:pPr>
        <w:rPr>
          <w:b/>
        </w:rPr>
      </w:pPr>
      <w:r>
        <w:rPr>
          <w:b/>
        </w:rPr>
        <w:t>Scene 2: In M2’s classroom</w:t>
      </w:r>
    </w:p>
    <w:p w14:paraId="20E47262" w14:textId="77777777" w:rsidR="00535382" w:rsidRDefault="00535382">
      <w:pPr>
        <w:rPr>
          <w:b/>
        </w:rPr>
      </w:pPr>
    </w:p>
    <w:p w14:paraId="7704E577" w14:textId="77777777" w:rsidR="00535382" w:rsidRPr="00535382" w:rsidRDefault="00535382">
      <w:pPr>
        <w:rPr>
          <w:i/>
        </w:rPr>
      </w:pPr>
      <w:r w:rsidRPr="00535382">
        <w:rPr>
          <w:i/>
        </w:rPr>
        <w:t>The elves are</w:t>
      </w:r>
      <w:r>
        <w:rPr>
          <w:i/>
        </w:rPr>
        <w:t xml:space="preserve"> very</w:t>
      </w:r>
      <w:r w:rsidRPr="00535382">
        <w:rPr>
          <w:i/>
        </w:rPr>
        <w:t xml:space="preserve"> tir</w:t>
      </w:r>
      <w:r>
        <w:rPr>
          <w:i/>
        </w:rPr>
        <w:t>ed. The list is nearly finished! Just one more classroom to go…</w:t>
      </w:r>
      <w:r w:rsidRPr="00535382">
        <w:rPr>
          <w:i/>
        </w:rPr>
        <w:t xml:space="preserve">  </w:t>
      </w:r>
    </w:p>
    <w:p w14:paraId="11E3EFD8" w14:textId="77777777" w:rsidR="00535382" w:rsidRDefault="00535382">
      <w:pPr>
        <w:rPr>
          <w:b/>
        </w:rPr>
      </w:pPr>
    </w:p>
    <w:p w14:paraId="7074F906" w14:textId="77777777" w:rsidR="00535382" w:rsidRDefault="00535382">
      <w:proofErr w:type="spellStart"/>
      <w:r>
        <w:rPr>
          <w:b/>
        </w:rPr>
        <w:t>Chippy</w:t>
      </w:r>
      <w:proofErr w:type="spellEnd"/>
      <w:r>
        <w:rPr>
          <w:b/>
        </w:rPr>
        <w:t xml:space="preserve">: </w:t>
      </w:r>
      <w:r>
        <w:t xml:space="preserve">Phew! This is the last classroom! </w:t>
      </w:r>
      <w:proofErr w:type="gramStart"/>
      <w:r>
        <w:t>M2, International House, Palermo.</w:t>
      </w:r>
      <w:proofErr w:type="gramEnd"/>
      <w:r>
        <w:t xml:space="preserve"> Have these children been good this year? Let’s see…</w:t>
      </w:r>
    </w:p>
    <w:p w14:paraId="528246ED" w14:textId="77777777" w:rsidR="00535382" w:rsidRDefault="00535382"/>
    <w:p w14:paraId="6AE7D3BA" w14:textId="77777777" w:rsidR="00535382" w:rsidRDefault="00535382">
      <w:r>
        <w:rPr>
          <w:b/>
        </w:rPr>
        <w:t xml:space="preserve">Twinkle: </w:t>
      </w:r>
      <w:r>
        <w:t>Were they naughty or were they nice? How do we know?</w:t>
      </w:r>
    </w:p>
    <w:p w14:paraId="5AB27A68" w14:textId="77777777" w:rsidR="00535382" w:rsidRDefault="00535382"/>
    <w:p w14:paraId="0C0EE118" w14:textId="77777777" w:rsidR="00535382" w:rsidRDefault="0052482B">
      <w:proofErr w:type="spellStart"/>
      <w:r>
        <w:rPr>
          <w:b/>
        </w:rPr>
        <w:t>Oodle</w:t>
      </w:r>
      <w:proofErr w:type="spellEnd"/>
      <w:r w:rsidR="00535382">
        <w:rPr>
          <w:b/>
        </w:rPr>
        <w:t xml:space="preserve">: </w:t>
      </w:r>
      <w:r w:rsidR="00535382">
        <w:t>Let’s ask the teacher?</w:t>
      </w:r>
    </w:p>
    <w:p w14:paraId="31DE0C1E" w14:textId="77777777" w:rsidR="0052482B" w:rsidRDefault="0052482B"/>
    <w:p w14:paraId="2E83AFCB" w14:textId="77777777" w:rsidR="0052482B" w:rsidRDefault="0052482B">
      <w:r w:rsidRPr="0052482B">
        <w:rPr>
          <w:b/>
        </w:rPr>
        <w:t>Jingle:</w:t>
      </w:r>
      <w:r>
        <w:t xml:space="preserve"> But the teacher isn’t here! Oh no! Now what shall we do? Father Christmas is waiting for us to bring him the list! </w:t>
      </w:r>
    </w:p>
    <w:p w14:paraId="0CFBD0DF" w14:textId="77777777" w:rsidR="0052482B" w:rsidRDefault="0052482B"/>
    <w:p w14:paraId="3388B17C" w14:textId="77777777" w:rsidR="0052482B" w:rsidRDefault="0052482B">
      <w:r>
        <w:rPr>
          <w:b/>
        </w:rPr>
        <w:t xml:space="preserve">Sparkle: </w:t>
      </w:r>
      <w:proofErr w:type="gramStart"/>
      <w:r>
        <w:t>It’s</w:t>
      </w:r>
      <w:proofErr w:type="gramEnd"/>
      <w:r>
        <w:t xml:space="preserve"> time to do some magic! Come on, Elves! All together!</w:t>
      </w:r>
    </w:p>
    <w:p w14:paraId="1E0DBDE9" w14:textId="77777777" w:rsidR="0052482B" w:rsidRDefault="0052482B"/>
    <w:p w14:paraId="103B61A6" w14:textId="77777777" w:rsidR="0052482B" w:rsidRDefault="0052482B">
      <w:r>
        <w:t>(</w:t>
      </w:r>
      <w:r w:rsidRPr="0052482B">
        <w:rPr>
          <w:i/>
        </w:rPr>
        <w:t>The elves all chant</w:t>
      </w:r>
      <w:r>
        <w:t>)</w:t>
      </w:r>
    </w:p>
    <w:p w14:paraId="511DD427" w14:textId="77777777" w:rsidR="0052482B" w:rsidRDefault="0052482B"/>
    <w:p w14:paraId="0060B483" w14:textId="77777777" w:rsidR="0052482B" w:rsidRDefault="0052482B">
      <w:r>
        <w:t xml:space="preserve">Hands up shake </w:t>
      </w:r>
      <w:proofErr w:type="spellStart"/>
      <w:r>
        <w:t>shake</w:t>
      </w:r>
      <w:proofErr w:type="spellEnd"/>
      <w:r>
        <w:t xml:space="preserve"> </w:t>
      </w:r>
      <w:proofErr w:type="spellStart"/>
      <w:r>
        <w:t>shakety</w:t>
      </w:r>
      <w:proofErr w:type="spellEnd"/>
      <w:r>
        <w:t xml:space="preserve"> shake!</w:t>
      </w:r>
    </w:p>
    <w:p w14:paraId="18F9BEFD" w14:textId="77777777" w:rsidR="0052482B" w:rsidRDefault="0052482B">
      <w:r>
        <w:t xml:space="preserve">Hands down shake </w:t>
      </w:r>
      <w:proofErr w:type="spellStart"/>
      <w:r>
        <w:t>shake</w:t>
      </w:r>
      <w:proofErr w:type="spellEnd"/>
      <w:r>
        <w:t xml:space="preserve"> </w:t>
      </w:r>
      <w:proofErr w:type="spellStart"/>
      <w:r>
        <w:t>shakety</w:t>
      </w:r>
      <w:proofErr w:type="spellEnd"/>
      <w:r>
        <w:t xml:space="preserve"> shake!</w:t>
      </w:r>
    </w:p>
    <w:p w14:paraId="4020A8A2" w14:textId="77777777" w:rsidR="0052482B" w:rsidRDefault="0052482B">
      <w:r>
        <w:t xml:space="preserve">To the left to the left to the left </w:t>
      </w:r>
      <w:proofErr w:type="spellStart"/>
      <w:r>
        <w:t>left</w:t>
      </w:r>
      <w:proofErr w:type="spellEnd"/>
      <w:r>
        <w:t xml:space="preserve"> </w:t>
      </w:r>
      <w:proofErr w:type="spellStart"/>
      <w:r>
        <w:t>left</w:t>
      </w:r>
      <w:proofErr w:type="spellEnd"/>
    </w:p>
    <w:p w14:paraId="3FF223F4" w14:textId="77777777" w:rsidR="0052482B" w:rsidRDefault="0052482B">
      <w:r>
        <w:t xml:space="preserve">To the right to the right to the right </w:t>
      </w:r>
      <w:proofErr w:type="spellStart"/>
      <w:r>
        <w:t>right</w:t>
      </w:r>
      <w:proofErr w:type="spellEnd"/>
      <w:r>
        <w:t xml:space="preserve"> </w:t>
      </w:r>
      <w:proofErr w:type="spellStart"/>
      <w:r>
        <w:t>right</w:t>
      </w:r>
      <w:proofErr w:type="spellEnd"/>
      <w:r>
        <w:t>!</w:t>
      </w:r>
    </w:p>
    <w:p w14:paraId="475A102C" w14:textId="77777777" w:rsidR="0052482B" w:rsidRDefault="0052482B"/>
    <w:p w14:paraId="652B3B3A" w14:textId="77777777" w:rsidR="0052482B" w:rsidRDefault="0052482B">
      <w:r>
        <w:t>Teacher! Teacher! We need your advice!</w:t>
      </w:r>
    </w:p>
    <w:p w14:paraId="468C18B4" w14:textId="77777777" w:rsidR="0052482B" w:rsidRDefault="0052482B">
      <w:r>
        <w:t>Were your students naughty or nice?</w:t>
      </w:r>
    </w:p>
    <w:p w14:paraId="079C9C2B" w14:textId="77777777" w:rsidR="0052482B" w:rsidRDefault="0052482B">
      <w:r>
        <w:t>Teacher! Teacher! Tell us how they’ve been,</w:t>
      </w:r>
    </w:p>
    <w:p w14:paraId="1E1FCAE1" w14:textId="77777777" w:rsidR="0052482B" w:rsidRDefault="0052482B">
      <w:r>
        <w:t>Should Father Christmas be kind or mean?</w:t>
      </w:r>
    </w:p>
    <w:p w14:paraId="44B6E87D" w14:textId="77777777" w:rsidR="0052482B" w:rsidRDefault="0052482B"/>
    <w:p w14:paraId="3801D994" w14:textId="77777777" w:rsidR="0052482B" w:rsidRDefault="0052482B">
      <w:r>
        <w:rPr>
          <w:b/>
        </w:rPr>
        <w:t xml:space="preserve">Teacher: </w:t>
      </w:r>
      <w:r>
        <w:t xml:space="preserve">Oh! I’m in the classroom again… </w:t>
      </w:r>
      <w:proofErr w:type="gramStart"/>
      <w:r>
        <w:t>what’s</w:t>
      </w:r>
      <w:proofErr w:type="gramEnd"/>
      <w:r>
        <w:t xml:space="preserve"> happening? Who are you?</w:t>
      </w:r>
    </w:p>
    <w:p w14:paraId="3A04D842" w14:textId="77777777" w:rsidR="0052482B" w:rsidRDefault="0052482B"/>
    <w:p w14:paraId="66E93F7B" w14:textId="77777777" w:rsidR="0052482B" w:rsidRDefault="0052482B">
      <w:r>
        <w:rPr>
          <w:b/>
        </w:rPr>
        <w:t xml:space="preserve">Jolly: </w:t>
      </w:r>
      <w:r>
        <w:t xml:space="preserve">We are </w:t>
      </w:r>
      <w:r w:rsidR="00020EE6">
        <w:t>Santa’s</w:t>
      </w:r>
      <w:r>
        <w:t xml:space="preserve"> elves! We called you here to ask you about your M2 students. Were they naughty or nice this year?</w:t>
      </w:r>
    </w:p>
    <w:p w14:paraId="1D3533EB" w14:textId="77777777" w:rsidR="00020EE6" w:rsidRDefault="00020EE6"/>
    <w:p w14:paraId="1D1576DF" w14:textId="77777777" w:rsidR="0052482B" w:rsidRDefault="0052482B">
      <w:pPr>
        <w:rPr>
          <w:i/>
        </w:rPr>
      </w:pPr>
      <w:r>
        <w:rPr>
          <w:b/>
        </w:rPr>
        <w:t xml:space="preserve">Teacher: </w:t>
      </w:r>
      <w:r>
        <w:t>The best way to find out is to look at the star chart. Here it is! (</w:t>
      </w:r>
      <w:r>
        <w:rPr>
          <w:i/>
        </w:rPr>
        <w:t xml:space="preserve">Gives </w:t>
      </w:r>
      <w:proofErr w:type="gramStart"/>
      <w:r>
        <w:rPr>
          <w:i/>
        </w:rPr>
        <w:t>Jolly</w:t>
      </w:r>
      <w:proofErr w:type="gramEnd"/>
      <w:r>
        <w:rPr>
          <w:i/>
        </w:rPr>
        <w:t xml:space="preserve"> the star chart. The other elves crowd around). </w:t>
      </w:r>
    </w:p>
    <w:p w14:paraId="5B7DFAD6" w14:textId="77777777" w:rsidR="0052482B" w:rsidRDefault="0052482B">
      <w:pPr>
        <w:rPr>
          <w:i/>
        </w:rPr>
      </w:pPr>
    </w:p>
    <w:p w14:paraId="0B0CDBEE" w14:textId="77777777" w:rsidR="0052482B" w:rsidRDefault="00020EE6">
      <w:proofErr w:type="spellStart"/>
      <w:r w:rsidRPr="00020EE6">
        <w:rPr>
          <w:b/>
        </w:rPr>
        <w:t>Oodle</w:t>
      </w:r>
      <w:proofErr w:type="spellEnd"/>
      <w:r w:rsidRPr="00020EE6">
        <w:rPr>
          <w:b/>
        </w:rPr>
        <w:t xml:space="preserve">: </w:t>
      </w:r>
      <w:r>
        <w:t>Look! They have lots of stars. They must be very good!</w:t>
      </w:r>
    </w:p>
    <w:p w14:paraId="075DFA6D" w14:textId="77777777" w:rsidR="00020EE6" w:rsidRDefault="00020EE6"/>
    <w:p w14:paraId="3B5CED95" w14:textId="77777777" w:rsidR="00020EE6" w:rsidRDefault="00020EE6">
      <w:r w:rsidRPr="00020EE6">
        <w:rPr>
          <w:b/>
        </w:rPr>
        <w:t xml:space="preserve">Twinkle: </w:t>
      </w:r>
      <w:r>
        <w:t>But what do the stars mean? Why do they get stars?</w:t>
      </w:r>
    </w:p>
    <w:p w14:paraId="771339A1" w14:textId="77777777" w:rsidR="00020EE6" w:rsidRDefault="00020EE6"/>
    <w:p w14:paraId="3796C0C9" w14:textId="77777777" w:rsidR="00020EE6" w:rsidRDefault="00020EE6">
      <w:r>
        <w:rPr>
          <w:b/>
        </w:rPr>
        <w:t xml:space="preserve">Teacher: </w:t>
      </w:r>
      <w:r>
        <w:t xml:space="preserve">They get stars when they do good things in class. So it means they have followed the 5 rules. Do you know what the rules are? </w:t>
      </w:r>
    </w:p>
    <w:p w14:paraId="2D6EBD0E" w14:textId="77777777" w:rsidR="00020EE6" w:rsidRDefault="00020EE6"/>
    <w:p w14:paraId="0C579A5B" w14:textId="77777777" w:rsidR="00020EE6" w:rsidRDefault="00020EE6">
      <w:r w:rsidRPr="00020EE6">
        <w:rPr>
          <w:b/>
        </w:rPr>
        <w:t>All Elves:</w:t>
      </w:r>
      <w:r>
        <w:t xml:space="preserve"> On time! Respect! Don’t interrupt! Materials! Speak in ENGLISH!</w:t>
      </w:r>
    </w:p>
    <w:p w14:paraId="17C9477D" w14:textId="77777777" w:rsidR="00020EE6" w:rsidRDefault="00020EE6"/>
    <w:p w14:paraId="1FC84341" w14:textId="77777777" w:rsidR="00020EE6" w:rsidRDefault="00020EE6">
      <w:r w:rsidRPr="00020EE6">
        <w:rPr>
          <w:b/>
        </w:rPr>
        <w:t>Teacher</w:t>
      </w:r>
      <w:r>
        <w:t xml:space="preserve">: Exactly. </w:t>
      </w:r>
    </w:p>
    <w:p w14:paraId="60C8DAF8" w14:textId="77777777" w:rsidR="00020EE6" w:rsidRDefault="00020EE6"/>
    <w:p w14:paraId="14854B71" w14:textId="77777777" w:rsidR="00020EE6" w:rsidRDefault="00020EE6">
      <w:proofErr w:type="spellStart"/>
      <w:r w:rsidRPr="00020EE6">
        <w:rPr>
          <w:b/>
        </w:rPr>
        <w:t>Chippy</w:t>
      </w:r>
      <w:proofErr w:type="spellEnd"/>
      <w:r w:rsidRPr="00020EE6">
        <w:rPr>
          <w:b/>
        </w:rPr>
        <w:t xml:space="preserve">: </w:t>
      </w:r>
      <w:r>
        <w:t>Can we take this star chart to Father Christmas?</w:t>
      </w:r>
    </w:p>
    <w:p w14:paraId="58ABDE61" w14:textId="77777777" w:rsidR="00020EE6" w:rsidRDefault="00020EE6"/>
    <w:p w14:paraId="547F0F25" w14:textId="77777777" w:rsidR="00020EE6" w:rsidRDefault="00020EE6">
      <w:r>
        <w:rPr>
          <w:b/>
        </w:rPr>
        <w:t xml:space="preserve">Teacher: </w:t>
      </w:r>
      <w:r>
        <w:t>Yes. But bring it back when you have finished!</w:t>
      </w:r>
    </w:p>
    <w:p w14:paraId="2974EB77" w14:textId="77777777" w:rsidR="00020EE6" w:rsidRDefault="00020EE6"/>
    <w:p w14:paraId="0579F2B9" w14:textId="77777777" w:rsidR="00020EE6" w:rsidRDefault="00020EE6">
      <w:r>
        <w:rPr>
          <w:b/>
        </w:rPr>
        <w:t xml:space="preserve">Elves: </w:t>
      </w:r>
      <w:r>
        <w:t>We will! Thank you teacher! We can go back to Lapland now at last!</w:t>
      </w:r>
      <w:r w:rsidR="00CA3428">
        <w:t xml:space="preserve"> Bye </w:t>
      </w:r>
      <w:proofErr w:type="spellStart"/>
      <w:r w:rsidR="00CA3428">
        <w:t>bye</w:t>
      </w:r>
      <w:proofErr w:type="spellEnd"/>
      <w:r w:rsidR="00CA3428">
        <w:t>!</w:t>
      </w:r>
    </w:p>
    <w:p w14:paraId="3261696A" w14:textId="77777777" w:rsidR="00CA3428" w:rsidRDefault="00CA3428"/>
    <w:p w14:paraId="5E15E8EA" w14:textId="77777777" w:rsidR="00CA3428" w:rsidRDefault="00CA3428">
      <w:r>
        <w:rPr>
          <w:b/>
        </w:rPr>
        <w:t xml:space="preserve">Teacher: </w:t>
      </w:r>
      <w:r>
        <w:t xml:space="preserve">You’re welcome. Bye </w:t>
      </w:r>
      <w:proofErr w:type="spellStart"/>
      <w:r>
        <w:t>bye</w:t>
      </w:r>
      <w:proofErr w:type="spellEnd"/>
      <w:r>
        <w:t>!</w:t>
      </w:r>
    </w:p>
    <w:p w14:paraId="099537F2" w14:textId="77777777" w:rsidR="00CA3428" w:rsidRDefault="00CA3428"/>
    <w:p w14:paraId="3C8FF7B6" w14:textId="77777777" w:rsidR="00CA3428" w:rsidRDefault="00CA3428">
      <w:r>
        <w:t>(</w:t>
      </w:r>
      <w:r w:rsidRPr="00CA3428">
        <w:rPr>
          <w:i/>
        </w:rPr>
        <w:t>End of Scene 2</w:t>
      </w:r>
      <w:r>
        <w:t>)</w:t>
      </w:r>
    </w:p>
    <w:p w14:paraId="7A1ECED1" w14:textId="77777777" w:rsidR="00CA3428" w:rsidRDefault="00CA3428"/>
    <w:p w14:paraId="5CF155F3" w14:textId="77777777" w:rsidR="0052482B" w:rsidRDefault="00CA3428">
      <w:pPr>
        <w:rPr>
          <w:b/>
        </w:rPr>
      </w:pPr>
      <w:r>
        <w:rPr>
          <w:b/>
        </w:rPr>
        <w:t xml:space="preserve">Scene three: Back in </w:t>
      </w:r>
      <w:r w:rsidRPr="00CA3428">
        <w:rPr>
          <w:b/>
        </w:rPr>
        <w:t>Father Christmas’s workshop</w:t>
      </w:r>
    </w:p>
    <w:p w14:paraId="317B298A" w14:textId="77777777" w:rsidR="00CA3428" w:rsidRDefault="00CA3428">
      <w:pPr>
        <w:rPr>
          <w:b/>
        </w:rPr>
      </w:pPr>
    </w:p>
    <w:p w14:paraId="5CF559F0" w14:textId="77777777" w:rsidR="00CA3428" w:rsidRDefault="00CA3428">
      <w:r>
        <w:rPr>
          <w:b/>
        </w:rPr>
        <w:t xml:space="preserve">Father Christmas: </w:t>
      </w:r>
      <w:r>
        <w:t>Look Mary! The elves are back!</w:t>
      </w:r>
    </w:p>
    <w:p w14:paraId="4B883EFA" w14:textId="77777777" w:rsidR="00CA3428" w:rsidRDefault="00CA3428"/>
    <w:p w14:paraId="44E4E126" w14:textId="77777777" w:rsidR="00CA3428" w:rsidRDefault="00CA3428">
      <w:r>
        <w:rPr>
          <w:b/>
        </w:rPr>
        <w:t xml:space="preserve">Mary Christmas: </w:t>
      </w:r>
      <w:r>
        <w:t xml:space="preserve">Hurrah! </w:t>
      </w:r>
    </w:p>
    <w:p w14:paraId="1B9E50F7" w14:textId="77777777" w:rsidR="00CA3428" w:rsidRDefault="00CA3428"/>
    <w:p w14:paraId="2394C543" w14:textId="77777777" w:rsidR="00CA3428" w:rsidRDefault="00CA3428">
      <w:r>
        <w:rPr>
          <w:b/>
        </w:rPr>
        <w:t xml:space="preserve">Sparkle: </w:t>
      </w:r>
      <w:r>
        <w:t xml:space="preserve">Here is the list, Father Christmas! We also have the star chart for the M2s. It tells you who was naughty and who was nice. </w:t>
      </w:r>
    </w:p>
    <w:p w14:paraId="1D60514A" w14:textId="77777777" w:rsidR="00CA3428" w:rsidRDefault="00CA3428"/>
    <w:p w14:paraId="131B5555" w14:textId="77777777" w:rsidR="00CA3428" w:rsidRDefault="00CA3428">
      <w:r>
        <w:rPr>
          <w:b/>
        </w:rPr>
        <w:t xml:space="preserve">Father Christmas: </w:t>
      </w:r>
      <w:r>
        <w:t xml:space="preserve">Thank you, Sparkle. It certainly looks like the children in M2 have been nice this year! Look! X, x, x and x have more than 10 stars each! And x, x, x, </w:t>
      </w:r>
      <w:proofErr w:type="gramStart"/>
      <w:r>
        <w:t>x have</w:t>
      </w:r>
      <w:proofErr w:type="gramEnd"/>
      <w:r>
        <w:t xml:space="preserve"> got 10. </w:t>
      </w:r>
    </w:p>
    <w:p w14:paraId="1AA5625E" w14:textId="77777777" w:rsidR="00CA3428" w:rsidRDefault="00CA3428"/>
    <w:p w14:paraId="55BB645F" w14:textId="603DBDA5" w:rsidR="00CA3428" w:rsidRDefault="00CA3428">
      <w:r>
        <w:rPr>
          <w:b/>
        </w:rPr>
        <w:t xml:space="preserve">Mary Christmas: </w:t>
      </w:r>
      <w:r>
        <w:t xml:space="preserve">Yes, they can all have presents this year, I think. And let’s hope they are nice </w:t>
      </w:r>
      <w:r w:rsidR="007623D5">
        <w:t xml:space="preserve">again </w:t>
      </w:r>
      <w:r>
        <w:t xml:space="preserve">next year too! If they are not, all their presents will disappear… </w:t>
      </w:r>
    </w:p>
    <w:p w14:paraId="11068182" w14:textId="77777777" w:rsidR="00CA3428" w:rsidRDefault="00CA3428"/>
    <w:p w14:paraId="41A30868" w14:textId="3BA13D75" w:rsidR="00CA3428" w:rsidRDefault="00CA3428">
      <w:r>
        <w:rPr>
          <w:b/>
        </w:rPr>
        <w:t xml:space="preserve">Elves: </w:t>
      </w:r>
      <w:r>
        <w:t>Oh yes! Magic presents that disappear if you are naughty! Now M2 will be nice</w:t>
      </w:r>
      <w:r w:rsidR="007623D5">
        <w:t xml:space="preserve"> next year</w:t>
      </w:r>
      <w:bookmarkStart w:id="0" w:name="_GoBack"/>
      <w:bookmarkEnd w:id="0"/>
      <w:r>
        <w:t xml:space="preserve"> for sure! </w:t>
      </w:r>
    </w:p>
    <w:p w14:paraId="26864FC1" w14:textId="77777777" w:rsidR="00CA3428" w:rsidRDefault="00CA3428"/>
    <w:p w14:paraId="09AE6E04" w14:textId="77777777" w:rsidR="00CA3428" w:rsidRPr="00CA3428" w:rsidRDefault="00CA3428">
      <w:r>
        <w:rPr>
          <w:b/>
        </w:rPr>
        <w:t xml:space="preserve">Father Christmas: </w:t>
      </w:r>
      <w:r>
        <w:t xml:space="preserve">Ho </w:t>
      </w:r>
      <w:proofErr w:type="spellStart"/>
      <w:r>
        <w:t>ho</w:t>
      </w:r>
      <w:proofErr w:type="spellEnd"/>
      <w:r>
        <w:t xml:space="preserve"> </w:t>
      </w:r>
      <w:proofErr w:type="spellStart"/>
      <w:r>
        <w:t>ho</w:t>
      </w:r>
      <w:proofErr w:type="spellEnd"/>
      <w:r>
        <w:t>! Pick up the presents, do some magic</w:t>
      </w:r>
      <w:proofErr w:type="gramStart"/>
      <w:r>
        <w:t>,  and</w:t>
      </w:r>
      <w:proofErr w:type="gramEnd"/>
      <w:r>
        <w:t xml:space="preserve"> off we go! </w:t>
      </w:r>
    </w:p>
    <w:p w14:paraId="03BF4D33" w14:textId="77777777" w:rsidR="0052482B" w:rsidRDefault="0052482B"/>
    <w:p w14:paraId="5D01446A" w14:textId="77777777" w:rsidR="00535382" w:rsidRPr="00CA3428" w:rsidRDefault="00CA3428">
      <w:pPr>
        <w:rPr>
          <w:b/>
          <w:i/>
        </w:rPr>
      </w:pPr>
      <w:r w:rsidRPr="00CA3428">
        <w:rPr>
          <w:i/>
        </w:rPr>
        <w:t xml:space="preserve">The End. </w:t>
      </w:r>
    </w:p>
    <w:sectPr w:rsidR="00535382" w:rsidRPr="00CA3428" w:rsidSect="002D18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A2C6A6" w14:textId="77777777" w:rsidR="00020EE6" w:rsidRDefault="00020EE6" w:rsidP="00440144">
      <w:r>
        <w:separator/>
      </w:r>
    </w:p>
  </w:endnote>
  <w:endnote w:type="continuationSeparator" w:id="0">
    <w:p w14:paraId="4A476626" w14:textId="77777777" w:rsidR="00020EE6" w:rsidRDefault="00020EE6" w:rsidP="00440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FE0DC6" w14:textId="77777777" w:rsidR="00020EE6" w:rsidRDefault="00020EE6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E4A3857" w14:textId="77777777" w:rsidR="00020EE6" w:rsidRDefault="00020EE6">
    <w:pPr>
      <w:pStyle w:val="Footer"/>
    </w:pPr>
    <w:r>
      <w:rPr>
        <w:noProof/>
      </w:rPr>
      <w:drawing>
        <wp:inline distT="0" distB="0" distL="0" distR="0" wp14:anchorId="02671857" wp14:editId="481D72E8">
          <wp:extent cx="5270500" cy="177800"/>
          <wp:effectExtent l="0" t="0" r="12700" b="0"/>
          <wp:docPr id="9" name="Picture 9" descr="Macintosh HD:Users:Boetie:Desktop:IHpalermosquigg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Macintosh HD:Users:Boetie:Desktop:IHpalermosquiggl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70500" cy="177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CD2F52" w14:textId="77777777" w:rsidR="00020EE6" w:rsidRDefault="00020EE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AA7AC4" w14:textId="77777777" w:rsidR="00020EE6" w:rsidRDefault="00020EE6" w:rsidP="00440144">
      <w:r>
        <w:separator/>
      </w:r>
    </w:p>
  </w:footnote>
  <w:footnote w:type="continuationSeparator" w:id="0">
    <w:p w14:paraId="543AF68E" w14:textId="77777777" w:rsidR="00020EE6" w:rsidRDefault="00020EE6" w:rsidP="0044014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06AA71" w14:textId="77777777" w:rsidR="00020EE6" w:rsidRDefault="00020EE6">
    <w:pPr>
      <w:pStyle w:val="Header"/>
    </w:pPr>
    <w:sdt>
      <w:sdtPr>
        <w:id w:val="171999623"/>
        <w:placeholder>
          <w:docPart w:val="D66FD1097AE84F48ACCD01807DB5FC75"/>
        </w:placeholder>
        <w:temporary/>
        <w:showingPlcHdr/>
      </w:sdtPr>
      <w:sdtContent>
        <w:r>
          <w:t>[Type text]</w:t>
        </w:r>
      </w:sdtContent>
    </w:sdt>
    <w:r>
      <w:ptab w:relativeTo="margin" w:alignment="center" w:leader="none"/>
    </w:r>
    <w:sdt>
      <w:sdtPr>
        <w:id w:val="171999624"/>
        <w:placeholder>
          <w:docPart w:val="D266FC559AE93E41A8B036EAAB39FD19"/>
        </w:placeholder>
        <w:temporary/>
        <w:showingPlcHdr/>
      </w:sdtPr>
      <w:sdtContent>
        <w:r>
          <w:t>[Type text]</w:t>
        </w:r>
      </w:sdtContent>
    </w:sdt>
    <w:r>
      <w:ptab w:relativeTo="margin" w:alignment="right" w:leader="none"/>
    </w:r>
    <w:sdt>
      <w:sdtPr>
        <w:id w:val="171999625"/>
        <w:placeholder>
          <w:docPart w:val="D7C15493A3480F409B3A27D8F087FFF7"/>
        </w:placeholder>
        <w:temporary/>
        <w:showingPlcHdr/>
      </w:sdtPr>
      <w:sdtContent>
        <w:r>
          <w:t>[Type text]</w:t>
        </w:r>
      </w:sdtContent>
    </w:sdt>
  </w:p>
  <w:p w14:paraId="41C590BC" w14:textId="77777777" w:rsidR="00020EE6" w:rsidRDefault="00020EE6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09315C" w14:textId="77777777" w:rsidR="00020EE6" w:rsidRDefault="00020EE6">
    <w:pPr>
      <w:pStyle w:val="Header"/>
    </w:pPr>
    <w:r>
      <w:rPr>
        <w:noProof/>
      </w:rPr>
      <w:drawing>
        <wp:inline distT="0" distB="0" distL="0" distR="0" wp14:anchorId="0ED052F8" wp14:editId="690BBD39">
          <wp:extent cx="1930400" cy="495300"/>
          <wp:effectExtent l="0" t="0" r="0" b="12700"/>
          <wp:docPr id="11" name="Picture 11" descr="Macintosh HD:Users:Boetie:Desktop:IHPalerm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Macintosh HD:Users:Boetie:Desktop:IHPalerm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304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046CE5" w14:textId="77777777" w:rsidR="00020EE6" w:rsidRDefault="00020EE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7AB"/>
    <w:rsid w:val="00020EE6"/>
    <w:rsid w:val="000427AB"/>
    <w:rsid w:val="002D18A4"/>
    <w:rsid w:val="00440144"/>
    <w:rsid w:val="004A7891"/>
    <w:rsid w:val="0052482B"/>
    <w:rsid w:val="00535382"/>
    <w:rsid w:val="00671ABE"/>
    <w:rsid w:val="007623D5"/>
    <w:rsid w:val="00A45230"/>
    <w:rsid w:val="00CA3428"/>
    <w:rsid w:val="00EC0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A17138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inheading">
    <w:name w:val="Main heading"/>
    <w:basedOn w:val="Normal"/>
    <w:qFormat/>
    <w:rsid w:val="004A7891"/>
    <w:pPr>
      <w:spacing w:line="360" w:lineRule="auto"/>
      <w:jc w:val="center"/>
    </w:pPr>
    <w:rPr>
      <w:rFonts w:ascii="Century Gothic" w:hAnsi="Century Gothic"/>
      <w:b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44014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0144"/>
  </w:style>
  <w:style w:type="paragraph" w:styleId="Footer">
    <w:name w:val="footer"/>
    <w:basedOn w:val="Normal"/>
    <w:link w:val="FooterChar"/>
    <w:uiPriority w:val="99"/>
    <w:unhideWhenUsed/>
    <w:rsid w:val="0044014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0144"/>
  </w:style>
  <w:style w:type="paragraph" w:styleId="BalloonText">
    <w:name w:val="Balloon Text"/>
    <w:basedOn w:val="Normal"/>
    <w:link w:val="BalloonTextChar"/>
    <w:uiPriority w:val="99"/>
    <w:semiHidden/>
    <w:unhideWhenUsed/>
    <w:rsid w:val="0044014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144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71ABE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GB"/>
    </w:rPr>
  </w:style>
  <w:style w:type="character" w:styleId="Strong">
    <w:name w:val="Strong"/>
    <w:basedOn w:val="DefaultParagraphFont"/>
    <w:uiPriority w:val="22"/>
    <w:qFormat/>
    <w:rsid w:val="00671ABE"/>
    <w:rPr>
      <w:b/>
      <w:bCs/>
    </w:rPr>
  </w:style>
  <w:style w:type="character" w:customStyle="1" w:styleId="apple-converted-space">
    <w:name w:val="apple-converted-space"/>
    <w:basedOn w:val="DefaultParagraphFont"/>
    <w:rsid w:val="00671ABE"/>
  </w:style>
  <w:style w:type="character" w:styleId="Hyperlink">
    <w:name w:val="Hyperlink"/>
    <w:basedOn w:val="DefaultParagraphFont"/>
    <w:uiPriority w:val="99"/>
    <w:semiHidden/>
    <w:unhideWhenUsed/>
    <w:rsid w:val="00671AB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inheading">
    <w:name w:val="Main heading"/>
    <w:basedOn w:val="Normal"/>
    <w:qFormat/>
    <w:rsid w:val="004A7891"/>
    <w:pPr>
      <w:spacing w:line="360" w:lineRule="auto"/>
      <w:jc w:val="center"/>
    </w:pPr>
    <w:rPr>
      <w:rFonts w:ascii="Century Gothic" w:hAnsi="Century Gothic"/>
      <w:b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44014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0144"/>
  </w:style>
  <w:style w:type="paragraph" w:styleId="Footer">
    <w:name w:val="footer"/>
    <w:basedOn w:val="Normal"/>
    <w:link w:val="FooterChar"/>
    <w:uiPriority w:val="99"/>
    <w:unhideWhenUsed/>
    <w:rsid w:val="0044014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0144"/>
  </w:style>
  <w:style w:type="paragraph" w:styleId="BalloonText">
    <w:name w:val="Balloon Text"/>
    <w:basedOn w:val="Normal"/>
    <w:link w:val="BalloonTextChar"/>
    <w:uiPriority w:val="99"/>
    <w:semiHidden/>
    <w:unhideWhenUsed/>
    <w:rsid w:val="0044014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144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71ABE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GB"/>
    </w:rPr>
  </w:style>
  <w:style w:type="character" w:styleId="Strong">
    <w:name w:val="Strong"/>
    <w:basedOn w:val="DefaultParagraphFont"/>
    <w:uiPriority w:val="22"/>
    <w:qFormat/>
    <w:rsid w:val="00671ABE"/>
    <w:rPr>
      <w:b/>
      <w:bCs/>
    </w:rPr>
  </w:style>
  <w:style w:type="character" w:customStyle="1" w:styleId="apple-converted-space">
    <w:name w:val="apple-converted-space"/>
    <w:basedOn w:val="DefaultParagraphFont"/>
    <w:rsid w:val="00671ABE"/>
  </w:style>
  <w:style w:type="character" w:styleId="Hyperlink">
    <w:name w:val="Hyperlink"/>
    <w:basedOn w:val="DefaultParagraphFont"/>
    <w:uiPriority w:val="99"/>
    <w:semiHidden/>
    <w:unhideWhenUsed/>
    <w:rsid w:val="00671A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6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glossaryDocument" Target="glossary/document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Boetie:Library:Application%20Support:Microsoft:Office:User%20Templates:My%20Templates:IH%20templat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66FD1097AE84F48ACCD01807DB5FC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0B975D-6153-2449-ABEF-9116753BA278}"/>
      </w:docPartPr>
      <w:docPartBody>
        <w:p w:rsidR="00000000" w:rsidRDefault="00D32471">
          <w:pPr>
            <w:pStyle w:val="D66FD1097AE84F48ACCD01807DB5FC75"/>
          </w:pPr>
          <w:r>
            <w:t>[Type text]</w:t>
          </w:r>
        </w:p>
      </w:docPartBody>
    </w:docPart>
    <w:docPart>
      <w:docPartPr>
        <w:name w:val="D266FC559AE93E41A8B036EAAB39FD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04FEED-9694-8F49-B528-C95250311273}"/>
      </w:docPartPr>
      <w:docPartBody>
        <w:p w:rsidR="00000000" w:rsidRDefault="00D32471">
          <w:pPr>
            <w:pStyle w:val="D266FC559AE93E41A8B036EAAB39FD19"/>
          </w:pPr>
          <w:r>
            <w:t>[Type text]</w:t>
          </w:r>
        </w:p>
      </w:docPartBody>
    </w:docPart>
    <w:docPart>
      <w:docPartPr>
        <w:name w:val="D7C15493A3480F409B3A27D8F087FF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C68F2D-99BC-B94C-8168-859C1B22658D}"/>
      </w:docPartPr>
      <w:docPartBody>
        <w:p w:rsidR="00000000" w:rsidRDefault="00D32471">
          <w:pPr>
            <w:pStyle w:val="D7C15493A3480F409B3A27D8F087FFF7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66FD1097AE84F48ACCD01807DB5FC75">
    <w:name w:val="D66FD1097AE84F48ACCD01807DB5FC75"/>
  </w:style>
  <w:style w:type="paragraph" w:customStyle="1" w:styleId="D266FC559AE93E41A8B036EAAB39FD19">
    <w:name w:val="D266FC559AE93E41A8B036EAAB39FD19"/>
  </w:style>
  <w:style w:type="paragraph" w:customStyle="1" w:styleId="D7C15493A3480F409B3A27D8F087FFF7">
    <w:name w:val="D7C15493A3480F409B3A27D8F087FFF7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66FD1097AE84F48ACCD01807DB5FC75">
    <w:name w:val="D66FD1097AE84F48ACCD01807DB5FC75"/>
  </w:style>
  <w:style w:type="paragraph" w:customStyle="1" w:styleId="D266FC559AE93E41A8B036EAAB39FD19">
    <w:name w:val="D266FC559AE93E41A8B036EAAB39FD19"/>
  </w:style>
  <w:style w:type="paragraph" w:customStyle="1" w:styleId="D7C15493A3480F409B3A27D8F087FFF7">
    <w:name w:val="D7C15493A3480F409B3A27D8F087FFF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387BBF0-5F80-6A43-81E2-42DB8A4DE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IH template.dotx</Template>
  <TotalTime>61</TotalTime>
  <Pages>4</Pages>
  <Words>743</Words>
  <Characters>4238</Characters>
  <Application>Microsoft Macintosh Word</Application>
  <DocSecurity>0</DocSecurity>
  <Lines>35</Lines>
  <Paragraphs>9</Paragraphs>
  <ScaleCrop>false</ScaleCrop>
  <Company/>
  <LinksUpToDate>false</LinksUpToDate>
  <CharactersWithSpaces>4972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Lizzie Pinard</dc:creator>
  <cp:keywords/>
  <dc:description/>
  <cp:lastModifiedBy>Lizzie Pinard</cp:lastModifiedBy>
  <cp:revision>3</cp:revision>
  <dcterms:created xsi:type="dcterms:W3CDTF">2014-12-07T08:15:00Z</dcterms:created>
  <dcterms:modified xsi:type="dcterms:W3CDTF">2014-12-07T09:30:00Z</dcterms:modified>
</cp:coreProperties>
</file>