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8E5D9F" w14:textId="77777777" w:rsidR="002D18A4" w:rsidRDefault="002D18A4"/>
    <w:p w14:paraId="6EAA57CD" w14:textId="77777777" w:rsidR="00075A02" w:rsidRDefault="00075A02">
      <w:pPr>
        <w:rPr>
          <w:b/>
        </w:rPr>
      </w:pPr>
      <w:r w:rsidRPr="00075A02">
        <w:rPr>
          <w:b/>
        </w:rPr>
        <w:t>Transcript of Recording</w:t>
      </w:r>
    </w:p>
    <w:p w14:paraId="17F758C6" w14:textId="77777777" w:rsidR="00AA2D1B" w:rsidRPr="00075A02" w:rsidRDefault="00AA2D1B">
      <w:pPr>
        <w:rPr>
          <w:b/>
        </w:rPr>
      </w:pPr>
      <w:bookmarkStart w:id="0" w:name="_GoBack"/>
      <w:bookmarkEnd w:id="0"/>
    </w:p>
    <w:p w14:paraId="07155CCE" w14:textId="77777777" w:rsidR="00075A02" w:rsidRDefault="00075A02"/>
    <w:p w14:paraId="5995F924" w14:textId="77777777" w:rsidR="00075A02" w:rsidRDefault="00075A02" w:rsidP="00075A02">
      <w:pPr>
        <w:spacing w:line="360" w:lineRule="auto"/>
      </w:pPr>
      <w:r>
        <w:t>Hi my name’s Sandy and I teach English. I’ve just moved to Sevastopol in the Ukraine. And when I say “just”</w:t>
      </w:r>
      <w:proofErr w:type="gramStart"/>
      <w:r>
        <w:t>,  I</w:t>
      </w:r>
      <w:proofErr w:type="gramEnd"/>
      <w:r>
        <w:t xml:space="preserve"> mean 8 days ago. I moved last Wednesday. Before I came I had two months collecting all of the documents and applying for my visa. I had to go down to London twice to get my visa. When I got here, I still had and have a lot of paperwork that I need to do. But luckily Olga my new manager is very helpful and is translating everything that needs to be translated. To be able to get my work visa for one year I still need to get a social security number and a residency permit. I wouldn’t be able to do this without Olga’s help. There’s no way that I would be able to understand anything that I need to, to be able to work here. So having somebody in the country </w:t>
      </w:r>
      <w:proofErr w:type="gramStart"/>
      <w:r>
        <w:t>who</w:t>
      </w:r>
      <w:proofErr w:type="gramEnd"/>
      <w:r>
        <w:t xml:space="preserve"> understands the system and can work with all the bureaucracy is so helpful. I’ve worked in quite a few different countries but this is the first place where I’ve needed a visa, and it’s a difficult process, but once you do live in a foreign country, it is an amazing experience. Of course there’s always the language barrier – I don’t speak any Russian. Well I speak the Russian that I’ve learnt over the last 6 weeks or so but that’s very, very little. And a lot of the time I feel very helpless at the moment. So even when I go to a restaurant I can’t order food, I need Olga’s help still. I’ve been trying to learn the words for food because I think that’s the most important thing you need when you go to a new country. It’s great to be able to say what your name is and what your address is but really what you need to be able to do is say “I want this food, feed me please!” I love living in foreign countries, but the first month or so is quite difficult while you try to get used to everything. I’m looking forward to the rest of my time in Sevastopol. At the moment my contract is for one year but probably I’ll be here for much longer and I think that it will be a great experience. So, even though it’s been difficult to start with, I know it will be worth it in the end. </w:t>
      </w:r>
    </w:p>
    <w:sectPr w:rsidR="00075A02" w:rsidSect="002D18A4">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CDFC65" w14:textId="77777777" w:rsidR="00075A02" w:rsidRDefault="00075A02" w:rsidP="00440144">
      <w:r>
        <w:separator/>
      </w:r>
    </w:p>
  </w:endnote>
  <w:endnote w:type="continuationSeparator" w:id="0">
    <w:p w14:paraId="3CCB6E7A" w14:textId="77777777" w:rsidR="00075A02" w:rsidRDefault="00075A02" w:rsidP="004401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C4BC48" w14:textId="77777777" w:rsidR="00075A02" w:rsidRDefault="00075A02">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363BB2" w14:textId="77777777" w:rsidR="00075A02" w:rsidRDefault="00075A02">
    <w:pPr>
      <w:pStyle w:val="Footer"/>
    </w:pPr>
    <w:r>
      <w:rPr>
        <w:noProof/>
      </w:rPr>
      <w:drawing>
        <wp:inline distT="0" distB="0" distL="0" distR="0" wp14:anchorId="29BB062C" wp14:editId="06E8865A">
          <wp:extent cx="5270500" cy="177800"/>
          <wp:effectExtent l="0" t="0" r="12700" b="0"/>
          <wp:docPr id="9" name="Picture 9" descr="Macintosh HD:Users:Boetie:Desktop:IHpalermosquig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oetie:Desktop:IHpalermosquigg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70500" cy="177800"/>
                  </a:xfrm>
                  <a:prstGeom prst="rect">
                    <a:avLst/>
                  </a:prstGeom>
                  <a:noFill/>
                  <a:ln>
                    <a:noFill/>
                  </a:ln>
                </pic:spPr>
              </pic:pic>
            </a:graphicData>
          </a:graphic>
        </wp:inline>
      </w:drawing>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C39F5C" w14:textId="77777777" w:rsidR="00075A02" w:rsidRDefault="00075A0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83BDA8" w14:textId="77777777" w:rsidR="00075A02" w:rsidRDefault="00075A02" w:rsidP="00440144">
      <w:r>
        <w:separator/>
      </w:r>
    </w:p>
  </w:footnote>
  <w:footnote w:type="continuationSeparator" w:id="0">
    <w:p w14:paraId="3D28152C" w14:textId="77777777" w:rsidR="00075A02" w:rsidRDefault="00075A02" w:rsidP="004401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F327D8" w14:textId="77777777" w:rsidR="00075A02" w:rsidRDefault="00075A02">
    <w:pPr>
      <w:pStyle w:val="Header"/>
    </w:pPr>
    <w:sdt>
      <w:sdtPr>
        <w:id w:val="171999623"/>
        <w:placeholder>
          <w:docPart w:val="861F5B51BB0A74409F2E1EBCA7E23217"/>
        </w:placeholder>
        <w:temporary/>
        <w:showingPlcHdr/>
      </w:sdtPr>
      <w:sdtContent>
        <w:r>
          <w:t>[Type text]</w:t>
        </w:r>
      </w:sdtContent>
    </w:sdt>
    <w:r>
      <w:ptab w:relativeTo="margin" w:alignment="center" w:leader="none"/>
    </w:r>
    <w:sdt>
      <w:sdtPr>
        <w:id w:val="171999624"/>
        <w:placeholder>
          <w:docPart w:val="63B11DD6EC4FD14D87F3FF0A2152BE9A"/>
        </w:placeholder>
        <w:temporary/>
        <w:showingPlcHdr/>
      </w:sdtPr>
      <w:sdtContent>
        <w:r>
          <w:t>[Type text]</w:t>
        </w:r>
      </w:sdtContent>
    </w:sdt>
    <w:r>
      <w:ptab w:relativeTo="margin" w:alignment="right" w:leader="none"/>
    </w:r>
    <w:sdt>
      <w:sdtPr>
        <w:id w:val="171999625"/>
        <w:placeholder>
          <w:docPart w:val="E2A6FF7AB800734BBD2AB618E972F84B"/>
        </w:placeholder>
        <w:temporary/>
        <w:showingPlcHdr/>
      </w:sdtPr>
      <w:sdtContent>
        <w:r>
          <w:t>[Type text]</w:t>
        </w:r>
      </w:sdtContent>
    </w:sdt>
  </w:p>
  <w:p w14:paraId="154C4C62" w14:textId="77777777" w:rsidR="00075A02" w:rsidRDefault="00075A0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E6465C" w14:textId="77777777" w:rsidR="00075A02" w:rsidRDefault="00075A02">
    <w:pPr>
      <w:pStyle w:val="Header"/>
    </w:pPr>
    <w:r>
      <w:rPr>
        <w:noProof/>
      </w:rPr>
      <w:drawing>
        <wp:inline distT="0" distB="0" distL="0" distR="0" wp14:anchorId="65882A7A" wp14:editId="33D266B5">
          <wp:extent cx="1930400" cy="495300"/>
          <wp:effectExtent l="0" t="0" r="0" b="12700"/>
          <wp:docPr id="11" name="Picture 11" descr="Macintosh HD:Users:Boetie:Desktop:IHPaler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oetie:Desktop:IHPalerm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30400" cy="495300"/>
                  </a:xfrm>
                  <a:prstGeom prst="rect">
                    <a:avLst/>
                  </a:prstGeom>
                  <a:noFill/>
                  <a:ln>
                    <a:noFill/>
                  </a:ln>
                </pic:spPr>
              </pic:pic>
            </a:graphicData>
          </a:graphic>
        </wp:inline>
      </w:drawing>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4C32F9" w14:textId="77777777" w:rsidR="00075A02" w:rsidRDefault="00075A0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A02"/>
    <w:rsid w:val="00075A02"/>
    <w:rsid w:val="002D18A4"/>
    <w:rsid w:val="00440144"/>
    <w:rsid w:val="004A7891"/>
    <w:rsid w:val="00AA2D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612D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ing">
    <w:name w:val="Main heading"/>
    <w:basedOn w:val="Normal"/>
    <w:qFormat/>
    <w:rsid w:val="004A7891"/>
    <w:pPr>
      <w:spacing w:line="360" w:lineRule="auto"/>
      <w:jc w:val="center"/>
    </w:pPr>
    <w:rPr>
      <w:rFonts w:ascii="Century Gothic" w:hAnsi="Century Gothic"/>
      <w:b/>
      <w:sz w:val="32"/>
      <w:szCs w:val="32"/>
    </w:rPr>
  </w:style>
  <w:style w:type="paragraph" w:styleId="Header">
    <w:name w:val="header"/>
    <w:basedOn w:val="Normal"/>
    <w:link w:val="HeaderChar"/>
    <w:uiPriority w:val="99"/>
    <w:unhideWhenUsed/>
    <w:rsid w:val="00440144"/>
    <w:pPr>
      <w:tabs>
        <w:tab w:val="center" w:pos="4320"/>
        <w:tab w:val="right" w:pos="8640"/>
      </w:tabs>
    </w:pPr>
  </w:style>
  <w:style w:type="character" w:customStyle="1" w:styleId="HeaderChar">
    <w:name w:val="Header Char"/>
    <w:basedOn w:val="DefaultParagraphFont"/>
    <w:link w:val="Header"/>
    <w:uiPriority w:val="99"/>
    <w:rsid w:val="00440144"/>
  </w:style>
  <w:style w:type="paragraph" w:styleId="Footer">
    <w:name w:val="footer"/>
    <w:basedOn w:val="Normal"/>
    <w:link w:val="FooterChar"/>
    <w:uiPriority w:val="99"/>
    <w:unhideWhenUsed/>
    <w:rsid w:val="00440144"/>
    <w:pPr>
      <w:tabs>
        <w:tab w:val="center" w:pos="4320"/>
        <w:tab w:val="right" w:pos="8640"/>
      </w:tabs>
    </w:pPr>
  </w:style>
  <w:style w:type="character" w:customStyle="1" w:styleId="FooterChar">
    <w:name w:val="Footer Char"/>
    <w:basedOn w:val="DefaultParagraphFont"/>
    <w:link w:val="Footer"/>
    <w:uiPriority w:val="99"/>
    <w:rsid w:val="00440144"/>
  </w:style>
  <w:style w:type="paragraph" w:styleId="BalloonText">
    <w:name w:val="Balloon Text"/>
    <w:basedOn w:val="Normal"/>
    <w:link w:val="BalloonTextChar"/>
    <w:uiPriority w:val="99"/>
    <w:semiHidden/>
    <w:unhideWhenUsed/>
    <w:rsid w:val="004401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014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heading">
    <w:name w:val="Main heading"/>
    <w:basedOn w:val="Normal"/>
    <w:qFormat/>
    <w:rsid w:val="004A7891"/>
    <w:pPr>
      <w:spacing w:line="360" w:lineRule="auto"/>
      <w:jc w:val="center"/>
    </w:pPr>
    <w:rPr>
      <w:rFonts w:ascii="Century Gothic" w:hAnsi="Century Gothic"/>
      <w:b/>
      <w:sz w:val="32"/>
      <w:szCs w:val="32"/>
    </w:rPr>
  </w:style>
  <w:style w:type="paragraph" w:styleId="Header">
    <w:name w:val="header"/>
    <w:basedOn w:val="Normal"/>
    <w:link w:val="HeaderChar"/>
    <w:uiPriority w:val="99"/>
    <w:unhideWhenUsed/>
    <w:rsid w:val="00440144"/>
    <w:pPr>
      <w:tabs>
        <w:tab w:val="center" w:pos="4320"/>
        <w:tab w:val="right" w:pos="8640"/>
      </w:tabs>
    </w:pPr>
  </w:style>
  <w:style w:type="character" w:customStyle="1" w:styleId="HeaderChar">
    <w:name w:val="Header Char"/>
    <w:basedOn w:val="DefaultParagraphFont"/>
    <w:link w:val="Header"/>
    <w:uiPriority w:val="99"/>
    <w:rsid w:val="00440144"/>
  </w:style>
  <w:style w:type="paragraph" w:styleId="Footer">
    <w:name w:val="footer"/>
    <w:basedOn w:val="Normal"/>
    <w:link w:val="FooterChar"/>
    <w:uiPriority w:val="99"/>
    <w:unhideWhenUsed/>
    <w:rsid w:val="00440144"/>
    <w:pPr>
      <w:tabs>
        <w:tab w:val="center" w:pos="4320"/>
        <w:tab w:val="right" w:pos="8640"/>
      </w:tabs>
    </w:pPr>
  </w:style>
  <w:style w:type="character" w:customStyle="1" w:styleId="FooterChar">
    <w:name w:val="Footer Char"/>
    <w:basedOn w:val="DefaultParagraphFont"/>
    <w:link w:val="Footer"/>
    <w:uiPriority w:val="99"/>
    <w:rsid w:val="00440144"/>
  </w:style>
  <w:style w:type="paragraph" w:styleId="BalloonText">
    <w:name w:val="Balloon Text"/>
    <w:basedOn w:val="Normal"/>
    <w:link w:val="BalloonTextChar"/>
    <w:uiPriority w:val="99"/>
    <w:semiHidden/>
    <w:unhideWhenUsed/>
    <w:rsid w:val="0044014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4014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Boetie:Library:Application%20Support:Microsoft:Office:User%20Templates:My%20Templates:IH%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61F5B51BB0A74409F2E1EBCA7E23217"/>
        <w:category>
          <w:name w:val="General"/>
          <w:gallery w:val="placeholder"/>
        </w:category>
        <w:types>
          <w:type w:val="bbPlcHdr"/>
        </w:types>
        <w:behaviors>
          <w:behavior w:val="content"/>
        </w:behaviors>
        <w:guid w:val="{638F318A-DA02-2140-A330-056C9CE61C49}"/>
      </w:docPartPr>
      <w:docPartBody>
        <w:p w:rsidR="00000000" w:rsidRDefault="00D32471">
          <w:pPr>
            <w:pStyle w:val="861F5B51BB0A74409F2E1EBCA7E23217"/>
          </w:pPr>
          <w:r>
            <w:t>[Type text]</w:t>
          </w:r>
        </w:p>
      </w:docPartBody>
    </w:docPart>
    <w:docPart>
      <w:docPartPr>
        <w:name w:val="63B11DD6EC4FD14D87F3FF0A2152BE9A"/>
        <w:category>
          <w:name w:val="General"/>
          <w:gallery w:val="placeholder"/>
        </w:category>
        <w:types>
          <w:type w:val="bbPlcHdr"/>
        </w:types>
        <w:behaviors>
          <w:behavior w:val="content"/>
        </w:behaviors>
        <w:guid w:val="{2FE73EDE-C9B3-1848-A767-3330B3D00A5B}"/>
      </w:docPartPr>
      <w:docPartBody>
        <w:p w:rsidR="00000000" w:rsidRDefault="00D32471">
          <w:pPr>
            <w:pStyle w:val="63B11DD6EC4FD14D87F3FF0A2152BE9A"/>
          </w:pPr>
          <w:r>
            <w:t>[Type text]</w:t>
          </w:r>
        </w:p>
      </w:docPartBody>
    </w:docPart>
    <w:docPart>
      <w:docPartPr>
        <w:name w:val="E2A6FF7AB800734BBD2AB618E972F84B"/>
        <w:category>
          <w:name w:val="General"/>
          <w:gallery w:val="placeholder"/>
        </w:category>
        <w:types>
          <w:type w:val="bbPlcHdr"/>
        </w:types>
        <w:behaviors>
          <w:behavior w:val="content"/>
        </w:behaviors>
        <w:guid w:val="{701E8A02-A526-BE4B-BD1E-F8B2868540A2}"/>
      </w:docPartPr>
      <w:docPartBody>
        <w:p w:rsidR="00000000" w:rsidRDefault="00D32471">
          <w:pPr>
            <w:pStyle w:val="E2A6FF7AB800734BBD2AB618E972F84B"/>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1F5B51BB0A74409F2E1EBCA7E23217">
    <w:name w:val="861F5B51BB0A74409F2E1EBCA7E23217"/>
  </w:style>
  <w:style w:type="paragraph" w:customStyle="1" w:styleId="63B11DD6EC4FD14D87F3FF0A2152BE9A">
    <w:name w:val="63B11DD6EC4FD14D87F3FF0A2152BE9A"/>
  </w:style>
  <w:style w:type="paragraph" w:customStyle="1" w:styleId="E2A6FF7AB800734BBD2AB618E972F84B">
    <w:name w:val="E2A6FF7AB800734BBD2AB618E972F84B"/>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61F5B51BB0A74409F2E1EBCA7E23217">
    <w:name w:val="861F5B51BB0A74409F2E1EBCA7E23217"/>
  </w:style>
  <w:style w:type="paragraph" w:customStyle="1" w:styleId="63B11DD6EC4FD14D87F3FF0A2152BE9A">
    <w:name w:val="63B11DD6EC4FD14D87F3FF0A2152BE9A"/>
  </w:style>
  <w:style w:type="paragraph" w:customStyle="1" w:styleId="E2A6FF7AB800734BBD2AB618E972F84B">
    <w:name w:val="E2A6FF7AB800734BBD2AB618E972F84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5A1B61-01AC-174A-B01A-5A24169F8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IH template.dotx</Template>
  <TotalTime>13</TotalTime>
  <Pages>1</Pages>
  <Words>311</Words>
  <Characters>1776</Characters>
  <Application>Microsoft Macintosh Word</Application>
  <DocSecurity>0</DocSecurity>
  <Lines>14</Lines>
  <Paragraphs>4</Paragraphs>
  <ScaleCrop>false</ScaleCrop>
  <Company/>
  <LinksUpToDate>false</LinksUpToDate>
  <CharactersWithSpaces>2083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Lizzie Pinard</dc:creator>
  <cp:keywords/>
  <dc:description/>
  <cp:lastModifiedBy>Lizzie Pinard</cp:lastModifiedBy>
  <cp:revision>2</cp:revision>
  <dcterms:created xsi:type="dcterms:W3CDTF">2013-10-17T08:43:00Z</dcterms:created>
  <dcterms:modified xsi:type="dcterms:W3CDTF">2013-10-17T09:05:00Z</dcterms:modified>
</cp:coreProperties>
</file>